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Тема: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 Призначення, можливості і класифікація систем обробки текстів. Основи роботи з текстовим процесором.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доповнити та узагальнити знання учнів </w:t>
      </w:r>
      <w:r w:rsidRPr="0074173A">
        <w:rPr>
          <w:rFonts w:ascii="Times New Roman" w:hAnsi="Times New Roman"/>
          <w:sz w:val="28"/>
          <w:szCs w:val="28"/>
          <w:lang w:val="uk-UA" w:eastAsia="ru-RU"/>
        </w:rPr>
        <w:t xml:space="preserve">про призначення, основні можливості систем обробки текстів; ознайомити з середовищем текстового процесора, основними операціями роботи з документом; </w:t>
      </w:r>
      <w:r w:rsidRPr="0074173A">
        <w:rPr>
          <w:rFonts w:ascii="Times New Roman" w:hAnsi="Times New Roman"/>
          <w:sz w:val="28"/>
          <w:szCs w:val="28"/>
          <w:lang w:val="uk-UA"/>
        </w:rPr>
        <w:t>розвивати пізнавальні інтереси, навички свідомого й раціонального використання програмних засобів,  використовувати набуті знання в практичній діяльності; виховувати інформаційну, комунікативну компетентності.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Тип уроку: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 Комбінований урок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Програмне забезпечення: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 ОС Windows, пакет MO,  комп’ютерна презентація вчителя.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План уроку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І. Організаційна частина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ІІ. Актуалізація опорних знань 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III. Оголошення теми і мети уроку. Мотивація навчальної діяльності.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IV. Вивчення нового матеріалу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V.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 Практична частина уроку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VI. Підведення підсумків уроку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VII. Оцінювання діяльності у</w:t>
      </w:r>
      <w:bookmarkStart w:id="0" w:name="_GoBack"/>
      <w:bookmarkEnd w:id="0"/>
      <w:r w:rsidRPr="0074173A">
        <w:rPr>
          <w:rFonts w:ascii="Times New Roman" w:hAnsi="Times New Roman"/>
          <w:sz w:val="28"/>
          <w:szCs w:val="28"/>
          <w:lang w:val="uk-UA"/>
        </w:rPr>
        <w:t>чнів на уроці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VIІI. Домашнє завдання</w:t>
      </w: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B546B" w:rsidRPr="0074173A" w:rsidRDefault="00DB546B" w:rsidP="0074173A">
      <w:pPr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І. Організаційна частина уроку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Доброго дня 9 клас. Одразу нагадаю про дотримання правил техніки безпеки в кабінеті інформатики. На минулому уроці ви робили практичну роботу і закінчили вивчення теми. Якої саме? («Комп’ютерні мережі»). Чого ви навчилися на цих уроках? </w:t>
      </w:r>
      <w:r w:rsidRPr="0074173A">
        <w:rPr>
          <w:rFonts w:ascii="Times New Roman" w:hAnsi="Times New Roman"/>
          <w:i/>
          <w:sz w:val="28"/>
          <w:szCs w:val="28"/>
          <w:lang w:val="uk-UA"/>
        </w:rPr>
        <w:t>(відповіді).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Лише у співпраці можна досягти успіху.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ІІ. Актуалізація знань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Які програми для роботи з текстом ви знаєте? 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Найпростішою програмою є … (Блокнот) Що можна робити  у Блокноті? Які ще програми ви знаєте?  (Ворд) 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Які його можливості? 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Якщо ж класифікувати усі програми для роботи з текстом, то їх можна розділити на 3 види: Текстовий редактор, Текстовий процесор та Видавничі системи – програми для створення поліграфічної продукції (газети, буклети, листівки, візитки, журнали і т.д.)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B188D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0.5pt;height:213pt;visibility:visible">
            <v:imagedata r:id="rId5" o:title="" cropleft="8828f" cropright="9528f"/>
          </v:shape>
        </w:pic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III. Оголошення теми і мети уроку. Мотивація навчальної діяльності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ТЕКСТОВИЙ ПРОЦЕСОР. Це словосполучення і є темою, яку ми розпочинаємо вивчати. 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Тема сьогоднішнього уроку: «</w:t>
      </w:r>
      <w:r w:rsidRPr="0074173A">
        <w:rPr>
          <w:rFonts w:ascii="Times New Roman" w:hAnsi="Times New Roman"/>
          <w:i/>
          <w:sz w:val="28"/>
          <w:szCs w:val="28"/>
          <w:lang w:val="uk-UA"/>
        </w:rPr>
        <w:t>Системи обробки текстів. Огляд середовища текстового процесора»</w:t>
      </w:r>
      <w:r w:rsidRPr="0074173A">
        <w:rPr>
          <w:rFonts w:ascii="Times New Roman" w:hAnsi="Times New Roman"/>
          <w:sz w:val="28"/>
          <w:szCs w:val="28"/>
          <w:lang w:val="uk-UA"/>
        </w:rPr>
        <w:t> </w:t>
      </w:r>
      <w:r w:rsidRPr="0074173A">
        <w:rPr>
          <w:rFonts w:ascii="Times New Roman" w:hAnsi="Times New Roman"/>
          <w:i/>
          <w:sz w:val="28"/>
          <w:szCs w:val="28"/>
          <w:lang w:val="uk-UA"/>
        </w:rPr>
        <w:t>(учні записують число, Класна робота, тему у зошити)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IV. Вивчення нового матеріалу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Перед початком вивчення теми, необхідно визначити та розрізняти такі поняття: </w:t>
      </w:r>
    </w:p>
    <w:p w:rsidR="00DB546B" w:rsidRPr="0074173A" w:rsidRDefault="00DB546B" w:rsidP="0074173A">
      <w:pPr>
        <w:pStyle w:val="ListParagraph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i/>
          <w:sz w:val="28"/>
          <w:szCs w:val="28"/>
          <w:lang w:val="uk-UA"/>
        </w:rPr>
        <w:t>Редагування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 – перетворення, що забезпечує додавання, видалення, переміщення або виправлення змісту документа. </w:t>
      </w:r>
    </w:p>
    <w:p w:rsidR="00DB546B" w:rsidRPr="0074173A" w:rsidRDefault="00DB546B" w:rsidP="0074173A">
      <w:pPr>
        <w:pStyle w:val="ListParagraph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i/>
          <w:sz w:val="28"/>
          <w:szCs w:val="28"/>
          <w:lang w:val="uk-UA"/>
        </w:rPr>
        <w:t>Форматування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 – це оформлення тексту (шрифт, вигляд і розмір символів, оформлення абзаців і заголовків).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Ми будемо вивчати текстовий процесор Word 2007.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bCs/>
          <w:i/>
          <w:iCs/>
          <w:sz w:val="28"/>
          <w:szCs w:val="28"/>
          <w:lang w:val="uk-UA"/>
        </w:rPr>
        <w:t>Формати файлів, збережених MS Word</w:t>
      </w:r>
    </w:p>
    <w:tbl>
      <w:tblPr>
        <w:tblW w:w="98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371"/>
        <w:gridCol w:w="8454"/>
      </w:tblGrid>
      <w:tr w:rsidR="00DB546B" w:rsidRPr="0074173A" w:rsidTr="00D21322">
        <w:trPr>
          <w:tblCellSpacing w:w="0" w:type="dxa"/>
        </w:trPr>
        <w:tc>
          <w:tcPr>
            <w:tcW w:w="1371" w:type="dxa"/>
            <w:shd w:val="clear" w:color="auto" w:fill="FFFFFF"/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sz w:val="28"/>
                <w:szCs w:val="28"/>
              </w:rPr>
              <w:t>Формат</w:t>
            </w:r>
          </w:p>
        </w:tc>
        <w:tc>
          <w:tcPr>
            <w:tcW w:w="8454" w:type="dxa"/>
            <w:shd w:val="clear" w:color="auto" w:fill="FFFFFF"/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Характеристики</w:t>
            </w:r>
          </w:p>
        </w:tc>
      </w:tr>
      <w:tr w:rsidR="00DB546B" w:rsidRPr="0074173A" w:rsidTr="00D21322">
        <w:trPr>
          <w:tblCellSpacing w:w="0" w:type="dxa"/>
        </w:trPr>
        <w:tc>
          <w:tcPr>
            <w:tcW w:w="1371" w:type="dxa"/>
            <w:shd w:val="clear" w:color="auto" w:fill="FFFFFF"/>
            <w:vAlign w:val="center"/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sz w:val="28"/>
                <w:szCs w:val="28"/>
              </w:rPr>
              <w:t>TXT</w:t>
            </w:r>
          </w:p>
        </w:tc>
        <w:tc>
          <w:tcPr>
            <w:tcW w:w="8454" w:type="dxa"/>
            <w:shd w:val="clear" w:color="auto" w:fill="FFFFFF"/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Уфайлізберігаєтьсятільки текст з розбиттям на абзаци і без форматування.</w:t>
            </w:r>
          </w:p>
        </w:tc>
      </w:tr>
      <w:tr w:rsidR="00DB546B" w:rsidRPr="0074173A" w:rsidTr="00D21322">
        <w:trPr>
          <w:tblCellSpacing w:w="0" w:type="dxa"/>
        </w:trPr>
        <w:tc>
          <w:tcPr>
            <w:tcW w:w="1371" w:type="dxa"/>
            <w:shd w:val="clear" w:color="auto" w:fill="FFFFFF"/>
            <w:vAlign w:val="center"/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sz w:val="28"/>
                <w:szCs w:val="28"/>
              </w:rPr>
              <w:t>DOC</w:t>
            </w:r>
          </w:p>
        </w:tc>
        <w:tc>
          <w:tcPr>
            <w:tcW w:w="8454" w:type="dxa"/>
            <w:shd w:val="clear" w:color="auto" w:fill="FFFFFF"/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Уфайлізберігається текст, рисунки, вставленіоб'єкти, значенняїхвластивостей.</w:t>
            </w:r>
          </w:p>
        </w:tc>
      </w:tr>
      <w:tr w:rsidR="00DB546B" w:rsidRPr="0074173A" w:rsidTr="00D21322">
        <w:trPr>
          <w:tblCellSpacing w:w="0" w:type="dxa"/>
        </w:trPr>
        <w:tc>
          <w:tcPr>
            <w:tcW w:w="1371" w:type="dxa"/>
            <w:shd w:val="clear" w:color="auto" w:fill="FFFFFF"/>
            <w:vAlign w:val="center"/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sz w:val="28"/>
                <w:szCs w:val="28"/>
              </w:rPr>
              <w:t>RTF</w:t>
            </w:r>
          </w:p>
        </w:tc>
        <w:tc>
          <w:tcPr>
            <w:tcW w:w="8454" w:type="dxa"/>
            <w:shd w:val="clear" w:color="auto" w:fill="FFFFFF"/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Уфайлізберігається текст, рисунки, вставленіоб'єкти, значенняїхвластивостей. Крім того, містятьсядодатковівідомості про фор</w:t>
            </w:r>
            <w:r w:rsidRPr="0074173A">
              <w:rPr>
                <w:rFonts w:ascii="Times New Roman" w:hAnsi="Times New Roman"/>
                <w:sz w:val="28"/>
                <w:szCs w:val="28"/>
              </w:rPr>
              <w:softHyphen/>
              <w:t>матуванняоб'єктів, щодозволяєопрацьовуватицідокументи в різ</w:t>
            </w:r>
            <w:r w:rsidRPr="0074173A">
              <w:rPr>
                <w:rFonts w:ascii="Times New Roman" w:hAnsi="Times New Roman"/>
                <w:sz w:val="28"/>
                <w:szCs w:val="28"/>
              </w:rPr>
              <w:softHyphen/>
              <w:t>них системах опрацюваннятекстіврізнихопераційних систем.</w:t>
            </w:r>
          </w:p>
        </w:tc>
      </w:tr>
    </w:tbl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Як і у всіх програмах у Word є довідкова система, яка викликається клавішею …F1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А зараз</w:t>
      </w:r>
      <w:r w:rsidRPr="0074173A">
        <w:rPr>
          <w:rFonts w:ascii="Times New Roman" w:hAnsi="Times New Roman"/>
          <w:b/>
          <w:sz w:val="28"/>
          <w:szCs w:val="28"/>
          <w:lang w:val="uk-UA"/>
        </w:rPr>
        <w:t xml:space="preserve"> Передай чергу другу </w:t>
      </w:r>
      <w:r w:rsidRPr="0074173A">
        <w:rPr>
          <w:rFonts w:ascii="Times New Roman" w:hAnsi="Times New Roman"/>
          <w:i/>
          <w:sz w:val="28"/>
          <w:szCs w:val="28"/>
          <w:lang w:val="uk-UA"/>
        </w:rPr>
        <w:t>(Учень відповідає на запитання, яке з’являється на слайді і називає ім’я наступного, хто буде відповідати)</w:t>
      </w:r>
    </w:p>
    <w:p w:rsidR="00DB546B" w:rsidRPr="0074173A" w:rsidRDefault="00DB546B" w:rsidP="0074173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bCs/>
          <w:sz w:val="28"/>
          <w:szCs w:val="28"/>
          <w:lang w:val="uk-UA"/>
        </w:rPr>
        <w:t xml:space="preserve">Як запустити програму </w:t>
      </w:r>
      <w:r w:rsidRPr="0074173A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74173A">
        <w:rPr>
          <w:rFonts w:ascii="Times New Roman" w:hAnsi="Times New Roman"/>
          <w:b/>
          <w:bCs/>
          <w:sz w:val="28"/>
          <w:szCs w:val="28"/>
          <w:lang w:val="uk-UA"/>
        </w:rPr>
        <w:t>?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- за допомогою ярлика програми чи документа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74173A">
        <w:rPr>
          <w:rFonts w:ascii="Times New Roman" w:hAnsi="Times New Roman"/>
          <w:i/>
          <w:iCs/>
          <w:sz w:val="28"/>
          <w:szCs w:val="28"/>
          <w:lang w:val="uk-UA"/>
        </w:rPr>
        <w:t>Пуск/Програми/Стандартние/Word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i/>
          <w:iCs/>
          <w:sz w:val="28"/>
          <w:szCs w:val="28"/>
          <w:lang w:val="uk-UA"/>
        </w:rPr>
        <w:t>Файл/Відкрити, якщо одне вікно вже відкрите.</w:t>
      </w:r>
    </w:p>
    <w:p w:rsidR="00DB546B" w:rsidRPr="0074173A" w:rsidRDefault="00DB546B" w:rsidP="0074173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bCs/>
          <w:sz w:val="28"/>
          <w:szCs w:val="28"/>
          <w:lang w:val="uk-UA"/>
        </w:rPr>
        <w:t>Як закрити вікно документа ?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комбінація клавіш </w:t>
      </w:r>
      <w:r w:rsidRPr="0074173A">
        <w:rPr>
          <w:rFonts w:ascii="Times New Roman" w:hAnsi="Times New Roman"/>
          <w:i/>
          <w:iCs/>
          <w:sz w:val="28"/>
          <w:szCs w:val="28"/>
          <w:lang w:val="uk-UA"/>
        </w:rPr>
        <w:t>Alt+F4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за допомогою кнопки ( хрестик ) в рядку назви програми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за допомогою основного меню </w:t>
      </w:r>
      <w:r w:rsidRPr="0074173A">
        <w:rPr>
          <w:rFonts w:ascii="Times New Roman" w:hAnsi="Times New Roman"/>
          <w:i/>
          <w:iCs/>
          <w:sz w:val="28"/>
          <w:szCs w:val="28"/>
          <w:lang w:val="uk-UA"/>
        </w:rPr>
        <w:t>Файл/Закрить</w:t>
      </w:r>
    </w:p>
    <w:p w:rsidR="00DB546B" w:rsidRPr="0074173A" w:rsidRDefault="00DB546B" w:rsidP="0074173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bCs/>
          <w:sz w:val="28"/>
          <w:szCs w:val="28"/>
          <w:lang w:val="uk-UA"/>
        </w:rPr>
        <w:t>Як створити новий текстовий документ ?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74173A">
        <w:rPr>
          <w:rFonts w:ascii="Times New Roman" w:hAnsi="Times New Roman"/>
          <w:i/>
          <w:iCs/>
          <w:sz w:val="28"/>
          <w:szCs w:val="28"/>
          <w:lang w:val="uk-UA"/>
        </w:rPr>
        <w:t>Файл /Создать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за допомогою піктограми, що знаходиться на панелі задач</w:t>
      </w:r>
    </w:p>
    <w:p w:rsidR="00DB546B" w:rsidRPr="0074173A" w:rsidRDefault="00DB546B" w:rsidP="0074173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bCs/>
          <w:sz w:val="28"/>
          <w:szCs w:val="28"/>
          <w:lang w:val="uk-UA"/>
        </w:rPr>
        <w:t>Як зберегти документ?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Файл/ Сохранить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Файл/ Сохранитькак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Кнопка на панелі швидкого доступу</w:t>
      </w:r>
    </w:p>
    <w:p w:rsidR="00DB546B" w:rsidRPr="0074173A" w:rsidRDefault="00DB546B" w:rsidP="0074173A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комбінація клавіш </w:t>
      </w:r>
      <w:r w:rsidRPr="0074173A">
        <w:rPr>
          <w:rFonts w:ascii="Times New Roman" w:hAnsi="Times New Roman"/>
          <w:i/>
          <w:iCs/>
          <w:sz w:val="28"/>
          <w:szCs w:val="28"/>
          <w:lang w:val="en-US"/>
        </w:rPr>
        <w:t>CTRL</w:t>
      </w:r>
      <w:r w:rsidRPr="0074173A">
        <w:rPr>
          <w:rFonts w:ascii="Times New Roman" w:hAnsi="Times New Roman"/>
          <w:i/>
          <w:iCs/>
          <w:sz w:val="28"/>
          <w:szCs w:val="28"/>
          <w:lang w:val="uk-UA"/>
        </w:rPr>
        <w:t>+</w:t>
      </w:r>
      <w:r w:rsidRPr="0074173A">
        <w:rPr>
          <w:rFonts w:ascii="Times New Roman" w:hAnsi="Times New Roman"/>
          <w:i/>
          <w:iCs/>
          <w:sz w:val="28"/>
          <w:szCs w:val="28"/>
          <w:lang w:val="en-US"/>
        </w:rPr>
        <w:t>S</w:t>
      </w:r>
    </w:p>
    <w:p w:rsidR="00DB546B" w:rsidRPr="0074173A" w:rsidRDefault="00DB546B" w:rsidP="007417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DB546B" w:rsidRPr="0074173A" w:rsidRDefault="00DB546B" w:rsidP="0074173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ІНТЕРФЕЙС ПРОГРАМИ MICROSOFT WORD 2010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B188D">
        <w:rPr>
          <w:rFonts w:ascii="Times New Roman" w:hAnsi="Times New Roman"/>
          <w:sz w:val="28"/>
          <w:szCs w:val="28"/>
          <w:lang w:val="uk-UA"/>
        </w:rPr>
        <w:pict>
          <v:shape id="_x0000_i1026" type="#_x0000_t75" style="width:475.5pt;height:252pt">
            <v:imagedata r:id="rId6" o:title=""/>
          </v:shape>
        </w:pic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B188D">
        <w:rPr>
          <w:rFonts w:ascii="Times New Roman" w:hAnsi="Times New Roman"/>
          <w:sz w:val="28"/>
          <w:szCs w:val="28"/>
        </w:rPr>
        <w:pict>
          <v:shape id="_x0000_i1027" type="#_x0000_t75" alt="" style="width:323.25pt;height:279pt">
            <v:imagedata r:id="rId7" r:href="rId8" cropbottom="19856f" cropright="33236f"/>
          </v:shape>
        </w:pict>
      </w:r>
    </w:p>
    <w:p w:rsidR="00DB546B" w:rsidRPr="0074173A" w:rsidRDefault="00DB546B" w:rsidP="0074173A">
      <w:pPr>
        <w:pStyle w:val="NormalWeb"/>
        <w:shd w:val="clear" w:color="auto" w:fill="FFFFFF"/>
        <w:spacing w:before="0" w:beforeAutospacing="0" w:after="0" w:afterAutospacing="0" w:line="300" w:lineRule="atLeast"/>
        <w:ind w:firstLine="540"/>
        <w:jc w:val="both"/>
        <w:rPr>
          <w:sz w:val="28"/>
          <w:szCs w:val="28"/>
        </w:rPr>
      </w:pPr>
      <w:r w:rsidRPr="0074173A">
        <w:rPr>
          <w:b/>
          <w:bCs/>
          <w:sz w:val="28"/>
          <w:szCs w:val="28"/>
        </w:rPr>
        <w:t>ВКЛАДКИ</w:t>
      </w:r>
    </w:p>
    <w:p w:rsidR="00DB546B" w:rsidRPr="0074173A" w:rsidRDefault="00DB546B" w:rsidP="0074173A">
      <w:pPr>
        <w:shd w:val="clear" w:color="auto" w:fill="FFFFFF"/>
        <w:spacing w:after="0" w:line="300" w:lineRule="atLeast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9C5754">
        <w:rPr>
          <w:rFonts w:ascii="Times New Roman" w:hAnsi="Times New Roman"/>
          <w:sz w:val="28"/>
          <w:szCs w:val="28"/>
          <w:lang w:val="uk-UA"/>
        </w:rPr>
        <w:t>За замовчуваннямувікнівідображаєтьсявісімпостійних вкладок:</w:t>
      </w:r>
    </w:p>
    <w:p w:rsidR="00DB546B" w:rsidRPr="0074173A" w:rsidRDefault="00DB546B" w:rsidP="0074173A">
      <w:pPr>
        <w:shd w:val="clear" w:color="auto" w:fill="FFFFFF"/>
        <w:spacing w:after="0" w:line="300" w:lineRule="atLeast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9C5754">
        <w:rPr>
          <w:rFonts w:ascii="Times New Roman" w:hAnsi="Times New Roman"/>
          <w:b/>
          <w:bCs/>
          <w:sz w:val="28"/>
          <w:szCs w:val="28"/>
          <w:lang w:val="uk-UA"/>
        </w:rPr>
        <w:t>Файл</w:t>
      </w:r>
      <w:r w:rsidRPr="009C5754">
        <w:rPr>
          <w:rFonts w:ascii="Times New Roman" w:hAnsi="Times New Roman"/>
          <w:sz w:val="28"/>
          <w:szCs w:val="28"/>
          <w:lang w:val="uk-UA"/>
        </w:rPr>
        <w:t>,</w:t>
      </w:r>
      <w:r w:rsidRPr="009C5754">
        <w:rPr>
          <w:rFonts w:ascii="Times New Roman" w:hAnsi="Times New Roman"/>
          <w:b/>
          <w:bCs/>
          <w:sz w:val="28"/>
          <w:szCs w:val="28"/>
          <w:lang w:val="uk-UA"/>
        </w:rPr>
        <w:t>Основне</w:t>
      </w:r>
      <w:r w:rsidRPr="009C5754">
        <w:rPr>
          <w:rFonts w:ascii="Times New Roman" w:hAnsi="Times New Roman"/>
          <w:sz w:val="28"/>
          <w:szCs w:val="28"/>
          <w:lang w:val="uk-UA"/>
        </w:rPr>
        <w:t>,</w:t>
      </w:r>
      <w:r w:rsidRPr="009C5754">
        <w:rPr>
          <w:rFonts w:ascii="Times New Roman" w:hAnsi="Times New Roman"/>
          <w:b/>
          <w:bCs/>
          <w:sz w:val="28"/>
          <w:szCs w:val="28"/>
          <w:lang w:val="uk-UA"/>
        </w:rPr>
        <w:t>Вставлення</w:t>
      </w:r>
      <w:r w:rsidRPr="009C5754">
        <w:rPr>
          <w:rFonts w:ascii="Times New Roman" w:hAnsi="Times New Roman"/>
          <w:sz w:val="28"/>
          <w:szCs w:val="28"/>
          <w:lang w:val="uk-UA"/>
        </w:rPr>
        <w:t>,</w:t>
      </w:r>
      <w:r w:rsidRPr="0074173A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C5754">
        <w:rPr>
          <w:rFonts w:ascii="Times New Roman" w:hAnsi="Times New Roman"/>
          <w:b/>
          <w:bCs/>
          <w:sz w:val="28"/>
          <w:szCs w:val="28"/>
          <w:lang w:val="uk-UA"/>
        </w:rPr>
        <w:t>Розміткасторінки</w:t>
      </w:r>
      <w:r w:rsidRPr="009C5754">
        <w:rPr>
          <w:rFonts w:ascii="Times New Roman" w:hAnsi="Times New Roman"/>
          <w:sz w:val="28"/>
          <w:szCs w:val="28"/>
          <w:lang w:val="uk-UA"/>
        </w:rPr>
        <w:t>,</w:t>
      </w:r>
      <w:r w:rsidRPr="0074173A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C5754">
        <w:rPr>
          <w:rFonts w:ascii="Times New Roman" w:hAnsi="Times New Roman"/>
          <w:b/>
          <w:bCs/>
          <w:sz w:val="28"/>
          <w:szCs w:val="28"/>
          <w:lang w:val="uk-UA"/>
        </w:rPr>
        <w:t>Посилання</w:t>
      </w:r>
      <w:r w:rsidRPr="009C5754">
        <w:rPr>
          <w:rFonts w:ascii="Times New Roman" w:hAnsi="Times New Roman"/>
          <w:sz w:val="28"/>
          <w:szCs w:val="28"/>
          <w:lang w:val="uk-UA"/>
        </w:rPr>
        <w:t>,</w:t>
      </w:r>
      <w:r w:rsidRPr="009C5754">
        <w:rPr>
          <w:rFonts w:ascii="Times New Roman" w:hAnsi="Times New Roman"/>
          <w:b/>
          <w:bCs/>
          <w:sz w:val="28"/>
          <w:szCs w:val="28"/>
          <w:lang w:val="uk-UA"/>
        </w:rPr>
        <w:t>Розсилки</w:t>
      </w:r>
      <w:r w:rsidRPr="009C5754">
        <w:rPr>
          <w:rFonts w:ascii="Times New Roman" w:hAnsi="Times New Roman"/>
          <w:sz w:val="28"/>
          <w:szCs w:val="28"/>
          <w:lang w:val="uk-UA"/>
        </w:rPr>
        <w:t>,</w:t>
      </w:r>
      <w:r w:rsidRPr="009C5754">
        <w:rPr>
          <w:rFonts w:ascii="Times New Roman" w:hAnsi="Times New Roman"/>
          <w:b/>
          <w:bCs/>
          <w:sz w:val="28"/>
          <w:szCs w:val="28"/>
          <w:lang w:val="uk-UA"/>
        </w:rPr>
        <w:t>Рецензування</w:t>
      </w:r>
      <w:r w:rsidRPr="009C5754">
        <w:rPr>
          <w:rFonts w:ascii="Times New Roman" w:hAnsi="Times New Roman"/>
          <w:sz w:val="28"/>
          <w:szCs w:val="28"/>
          <w:lang w:val="uk-UA"/>
        </w:rPr>
        <w:t>,</w:t>
      </w:r>
      <w:r w:rsidRPr="009C5754">
        <w:rPr>
          <w:rFonts w:ascii="Times New Roman" w:hAnsi="Times New Roman"/>
          <w:b/>
          <w:bCs/>
          <w:sz w:val="28"/>
          <w:szCs w:val="28"/>
          <w:lang w:val="uk-UA"/>
        </w:rPr>
        <w:t>Вигляд</w:t>
      </w:r>
      <w:r w:rsidRPr="009C575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B546B" w:rsidRPr="0074173A" w:rsidRDefault="00DB546B" w:rsidP="0074173A">
      <w:pPr>
        <w:shd w:val="clear" w:color="auto" w:fill="FFFFFF"/>
        <w:spacing w:after="0" w:line="300" w:lineRule="atLeast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Вкладка</w:t>
      </w:r>
      <w:r w:rsidRPr="0074173A">
        <w:rPr>
          <w:rFonts w:ascii="Times New Roman" w:hAnsi="Times New Roman"/>
          <w:b/>
          <w:bCs/>
          <w:sz w:val="28"/>
          <w:szCs w:val="28"/>
          <w:lang w:val="uk-UA"/>
        </w:rPr>
        <w:t>Основне</w:t>
      </w:r>
      <w:r w:rsidRPr="0074173A">
        <w:rPr>
          <w:rFonts w:ascii="Times New Roman" w:hAnsi="Times New Roman"/>
          <w:sz w:val="28"/>
          <w:szCs w:val="28"/>
          <w:lang w:val="uk-UA"/>
        </w:rPr>
        <w:t>, яка відкривається за замовчуванням після запуску, містить елементи, які можуть знадобитися на початковому етапі роботи, коли необхідно набрати, відредагувати і від форматувати текст.</w:t>
      </w:r>
      <w:r w:rsidRPr="0074173A">
        <w:rPr>
          <w:rFonts w:ascii="Times New Roman" w:hAnsi="Times New Roman"/>
          <w:sz w:val="28"/>
          <w:szCs w:val="28"/>
        </w:rPr>
        <w:t> 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B188D">
        <w:rPr>
          <w:rFonts w:ascii="Times New Roman" w:hAnsi="Times New Roman"/>
          <w:sz w:val="28"/>
          <w:szCs w:val="28"/>
        </w:rPr>
        <w:pict>
          <v:shape id="_x0000_i1028" type="#_x0000_t75" alt="" style="width:393.75pt;height:289.5pt">
            <v:imagedata r:id="rId9" r:href="rId10" cropright="27336f"/>
          </v:shape>
        </w:pic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4173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Крім постійних, є цілий ряд тимчасових (контектних) вкладок, наприклад, для роботи з таблицями, малюнками, діаграмами і т.п., які з'являються автоматично при переході у відповідний режим або при виділенні об'єкту.</w:t>
      </w:r>
    </w:p>
    <w:p w:rsidR="00DB546B" w:rsidRPr="0074173A" w:rsidRDefault="00DB546B" w:rsidP="0074173A">
      <w:pPr>
        <w:shd w:val="clear" w:color="auto" w:fill="FFFFFF"/>
        <w:spacing w:after="0" w:line="30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4173A">
        <w:rPr>
          <w:rFonts w:ascii="Times New Roman" w:hAnsi="Times New Roman"/>
          <w:sz w:val="28"/>
          <w:szCs w:val="28"/>
        </w:rPr>
        <w:t>Команди</w:t>
      </w:r>
      <w:r w:rsidRPr="0074173A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4173A">
        <w:rPr>
          <w:rFonts w:ascii="Times New Roman" w:hAnsi="Times New Roman"/>
          <w:i/>
          <w:iCs/>
          <w:sz w:val="28"/>
          <w:szCs w:val="28"/>
        </w:rPr>
        <w:t>Зберегти як</w:t>
      </w:r>
      <w:r w:rsidRPr="0074173A">
        <w:rPr>
          <w:rStyle w:val="apple-converted-space"/>
          <w:rFonts w:ascii="Times New Roman" w:hAnsi="Times New Roman"/>
          <w:i/>
          <w:iCs/>
          <w:sz w:val="28"/>
          <w:szCs w:val="28"/>
        </w:rPr>
        <w:t> </w:t>
      </w:r>
      <w:r w:rsidRPr="0074173A">
        <w:rPr>
          <w:rFonts w:ascii="Times New Roman" w:hAnsi="Times New Roman"/>
          <w:sz w:val="28"/>
          <w:szCs w:val="28"/>
        </w:rPr>
        <w:t>і</w:t>
      </w:r>
      <w:r w:rsidRPr="0074173A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4173A">
        <w:rPr>
          <w:rFonts w:ascii="Times New Roman" w:hAnsi="Times New Roman"/>
          <w:i/>
          <w:iCs/>
          <w:sz w:val="28"/>
          <w:szCs w:val="28"/>
        </w:rPr>
        <w:t>Відкрити</w:t>
      </w:r>
      <w:r w:rsidRPr="0074173A">
        <w:rPr>
          <w:rStyle w:val="apple-converted-space"/>
          <w:rFonts w:ascii="Times New Roman" w:hAnsi="Times New Roman"/>
          <w:i/>
          <w:iCs/>
          <w:sz w:val="28"/>
          <w:szCs w:val="28"/>
        </w:rPr>
        <w:t> </w:t>
      </w:r>
      <w:r w:rsidRPr="0074173A">
        <w:rPr>
          <w:rFonts w:ascii="Times New Roman" w:hAnsi="Times New Roman"/>
          <w:sz w:val="28"/>
          <w:szCs w:val="28"/>
        </w:rPr>
        <w:t>викликаютьвідповіднівікна для роботи з файловою системою.  Перегляньте </w:t>
      </w:r>
      <w:r w:rsidRPr="0074173A">
        <w:rPr>
          <w:rFonts w:ascii="Times New Roman" w:hAnsi="Times New Roman"/>
          <w:i/>
          <w:iCs/>
          <w:sz w:val="28"/>
          <w:szCs w:val="28"/>
        </w:rPr>
        <w:t>таблицю 2 </w:t>
      </w:r>
      <w:r w:rsidRPr="0074173A">
        <w:rPr>
          <w:rFonts w:ascii="Times New Roman" w:hAnsi="Times New Roman"/>
          <w:sz w:val="28"/>
          <w:szCs w:val="28"/>
        </w:rPr>
        <w:t>нижче, щобознайомитисяізпризначенням команд меню </w:t>
      </w:r>
      <w:r w:rsidRPr="0074173A">
        <w:rPr>
          <w:rFonts w:ascii="Times New Roman" w:hAnsi="Times New Roman"/>
          <w:b/>
          <w:bCs/>
          <w:sz w:val="28"/>
          <w:szCs w:val="28"/>
        </w:rPr>
        <w:t>Файл</w:t>
      </w:r>
      <w:r w:rsidRPr="0074173A">
        <w:rPr>
          <w:rFonts w:ascii="Times New Roman" w:hAnsi="Times New Roman"/>
          <w:sz w:val="28"/>
          <w:szCs w:val="28"/>
        </w:rPr>
        <w:t>. </w:t>
      </w:r>
    </w:p>
    <w:p w:rsidR="00DB546B" w:rsidRPr="0074173A" w:rsidRDefault="00DB546B" w:rsidP="0074173A">
      <w:pPr>
        <w:shd w:val="clear" w:color="auto" w:fill="FFFFFF"/>
        <w:spacing w:after="0" w:line="30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4173A">
        <w:rPr>
          <w:rFonts w:ascii="Times New Roman" w:hAnsi="Times New Roman"/>
          <w:i/>
          <w:iCs/>
          <w:sz w:val="28"/>
          <w:szCs w:val="28"/>
        </w:rPr>
        <w:t>Таблиця 2</w:t>
      </w:r>
    </w:p>
    <w:tbl>
      <w:tblPr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80"/>
        <w:gridCol w:w="8077"/>
      </w:tblGrid>
      <w:tr w:rsidR="00DB546B" w:rsidRPr="0074173A" w:rsidTr="0074173A">
        <w:trPr>
          <w:trHeight w:val="357"/>
        </w:trPr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sz w:val="28"/>
                <w:szCs w:val="28"/>
              </w:rPr>
              <w:t>Команда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sz w:val="28"/>
                <w:szCs w:val="28"/>
              </w:rPr>
              <w:t>Призначення</w:t>
            </w:r>
          </w:p>
        </w:tc>
      </w:tr>
      <w:tr w:rsidR="00DB546B" w:rsidRPr="0074173A" w:rsidTr="0074173A">
        <w:trPr>
          <w:trHeight w:val="1197"/>
        </w:trPr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i/>
                <w:iCs/>
                <w:sz w:val="28"/>
                <w:szCs w:val="28"/>
              </w:rPr>
              <w:t>Відомості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Відкриває розділ вкладки для установки захисту документа, перевірки сумісності документа з попереднімиверсіямиWord, роботи з версіями документа, а також перегляду та змінивластивості документа </w:t>
            </w:r>
          </w:p>
        </w:tc>
      </w:tr>
      <w:tr w:rsidR="00DB546B" w:rsidRPr="0074173A" w:rsidTr="0074173A">
        <w:trPr>
          <w:trHeight w:val="777"/>
        </w:trPr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i/>
                <w:iCs/>
                <w:sz w:val="28"/>
                <w:szCs w:val="28"/>
              </w:rPr>
              <w:t>Останні 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Відкриває розділ вкладки зі списком останніх файлів, зякимипрацювали в Word, у тому числі закритих без збереження </w:t>
            </w:r>
          </w:p>
        </w:tc>
      </w:tr>
      <w:tr w:rsidR="00DB546B" w:rsidRPr="0074173A" w:rsidTr="0074173A">
        <w:trPr>
          <w:trHeight w:val="357"/>
        </w:trPr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i/>
                <w:iCs/>
                <w:sz w:val="28"/>
                <w:szCs w:val="28"/>
              </w:rPr>
              <w:t>Створити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Відкриває розділ вкладки із шаблонами для створеннянових документів </w:t>
            </w:r>
          </w:p>
        </w:tc>
      </w:tr>
      <w:tr w:rsidR="00DB546B" w:rsidRPr="0074173A" w:rsidTr="0074173A">
        <w:trPr>
          <w:trHeight w:val="777"/>
        </w:trPr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</w:t>
            </w:r>
            <w:r w:rsidRPr="0074173A">
              <w:rPr>
                <w:rFonts w:ascii="Times New Roman" w:hAnsi="Times New Roman"/>
                <w:i/>
                <w:iCs/>
                <w:sz w:val="28"/>
                <w:szCs w:val="28"/>
              </w:rPr>
              <w:t>Друк 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Відкриває розділ вкладки для настройки та організації друку документа, а також попереднього перегляду документа  </w:t>
            </w:r>
          </w:p>
        </w:tc>
      </w:tr>
      <w:tr w:rsidR="00DB546B" w:rsidRPr="0074173A" w:rsidTr="0074173A">
        <w:trPr>
          <w:trHeight w:val="777"/>
        </w:trPr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</w:t>
            </w:r>
            <w:r w:rsidRPr="0074173A">
              <w:rPr>
                <w:rFonts w:ascii="Times New Roman" w:hAnsi="Times New Roman"/>
                <w:i/>
                <w:iCs/>
                <w:sz w:val="28"/>
                <w:szCs w:val="28"/>
              </w:rPr>
              <w:t>Доступ 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Відкриває розділ вкладки для відправки документа по електроннійпошті, публікації в Інтернетіабо в мережіорганізації та зміни формату файлу документа  </w:t>
            </w:r>
          </w:p>
        </w:tc>
      </w:tr>
      <w:tr w:rsidR="00DB546B" w:rsidRPr="0074173A" w:rsidTr="0074173A">
        <w:trPr>
          <w:trHeight w:val="510"/>
        </w:trPr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</w:t>
            </w:r>
            <w:r w:rsidRPr="0074173A">
              <w:rPr>
                <w:rFonts w:ascii="Times New Roman" w:hAnsi="Times New Roman"/>
                <w:i/>
                <w:iCs/>
                <w:sz w:val="28"/>
                <w:szCs w:val="28"/>
              </w:rPr>
              <w:t>Довідка 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Відкриваєрозділвкладкидляпереглядувідомостейпро встановленуверсіїMicrosoftOffice, перевіркинаявностіоновлень, налаштування параметрів Word  </w:t>
            </w:r>
          </w:p>
        </w:tc>
      </w:tr>
      <w:tr w:rsidR="00DB546B" w:rsidRPr="0074173A" w:rsidTr="0074173A">
        <w:trPr>
          <w:trHeight w:val="747"/>
        </w:trPr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i/>
                <w:iCs/>
                <w:sz w:val="28"/>
                <w:szCs w:val="28"/>
              </w:rPr>
              <w:t>Параметри 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Відображає діалогове вікно Параметри Word для налаштування параметрів Word. Кнопка Вихід завершує роботу з додатком </w:t>
            </w:r>
          </w:p>
        </w:tc>
      </w:tr>
    </w:tbl>
    <w:p w:rsidR="00DB546B" w:rsidRPr="0074173A" w:rsidRDefault="00DB546B" w:rsidP="0074173A">
      <w:pPr>
        <w:pStyle w:val="NormalWeb"/>
        <w:shd w:val="clear" w:color="auto" w:fill="FFFFFF"/>
        <w:spacing w:before="0" w:beforeAutospacing="0" w:after="0" w:afterAutospacing="0" w:line="300" w:lineRule="atLeast"/>
        <w:ind w:firstLine="540"/>
        <w:jc w:val="both"/>
        <w:rPr>
          <w:sz w:val="28"/>
          <w:szCs w:val="28"/>
        </w:rPr>
      </w:pPr>
      <w:r w:rsidRPr="0074173A">
        <w:rPr>
          <w:sz w:val="28"/>
          <w:szCs w:val="28"/>
        </w:rPr>
        <w:t> </w:t>
      </w:r>
      <w:r w:rsidRPr="0074173A">
        <w:rPr>
          <w:b/>
          <w:bCs/>
          <w:sz w:val="28"/>
          <w:szCs w:val="28"/>
        </w:rPr>
        <w:t>ПАНЕЛЬ</w:t>
      </w:r>
      <w:r w:rsidRPr="0074173A">
        <w:rPr>
          <w:rStyle w:val="apple-converted-space"/>
          <w:b/>
          <w:bCs/>
          <w:sz w:val="28"/>
          <w:szCs w:val="28"/>
        </w:rPr>
        <w:t> </w:t>
      </w:r>
      <w:r w:rsidRPr="0074173A">
        <w:rPr>
          <w:b/>
          <w:bCs/>
          <w:sz w:val="28"/>
          <w:szCs w:val="28"/>
        </w:rPr>
        <w:t>ШВИДКОГО</w:t>
      </w:r>
      <w:r w:rsidRPr="0074173A">
        <w:rPr>
          <w:rStyle w:val="apple-converted-space"/>
          <w:b/>
          <w:bCs/>
          <w:sz w:val="28"/>
          <w:szCs w:val="28"/>
        </w:rPr>
        <w:t> </w:t>
      </w:r>
      <w:r w:rsidRPr="0074173A">
        <w:rPr>
          <w:b/>
          <w:bCs/>
          <w:sz w:val="28"/>
          <w:szCs w:val="28"/>
        </w:rPr>
        <w:t>ДОСТУПУ (налаштування)</w:t>
      </w:r>
    </w:p>
    <w:p w:rsidR="00DB546B" w:rsidRPr="0074173A" w:rsidRDefault="00DB546B" w:rsidP="0074173A">
      <w:pPr>
        <w:pStyle w:val="NormalWeb"/>
        <w:shd w:val="clear" w:color="auto" w:fill="FFFFFF"/>
        <w:spacing w:before="0" w:beforeAutospacing="0" w:after="0" w:afterAutospacing="0" w:line="300" w:lineRule="atLeast"/>
        <w:ind w:firstLine="540"/>
        <w:jc w:val="both"/>
        <w:rPr>
          <w:sz w:val="28"/>
          <w:szCs w:val="28"/>
        </w:rPr>
      </w:pPr>
      <w:r w:rsidRPr="0074173A">
        <w:rPr>
          <w:sz w:val="28"/>
          <w:szCs w:val="28"/>
        </w:rPr>
        <w:t>На </w:t>
      </w:r>
      <w:r w:rsidRPr="0074173A">
        <w:rPr>
          <w:i/>
          <w:iCs/>
          <w:sz w:val="28"/>
          <w:szCs w:val="28"/>
        </w:rPr>
        <w:t>Панелі швидкого</w:t>
      </w:r>
      <w:r w:rsidRPr="0074173A">
        <w:rPr>
          <w:rStyle w:val="apple-converted-space"/>
          <w:i/>
          <w:iCs/>
          <w:sz w:val="28"/>
          <w:szCs w:val="28"/>
        </w:rPr>
        <w:t> </w:t>
      </w:r>
      <w:r w:rsidRPr="0074173A">
        <w:rPr>
          <w:i/>
          <w:iCs/>
          <w:sz w:val="28"/>
          <w:szCs w:val="28"/>
        </w:rPr>
        <w:t>доступу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 розміщуються кнопки команд, що найчастіше використовуються під час роботи з документом. За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замовчуванням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панель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містить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всього три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кнопки: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i/>
          <w:iCs/>
          <w:sz w:val="28"/>
          <w:szCs w:val="28"/>
        </w:rPr>
        <w:t>Зберегти</w:t>
      </w:r>
      <w:r w:rsidRPr="0074173A">
        <w:rPr>
          <w:sz w:val="28"/>
          <w:szCs w:val="28"/>
        </w:rPr>
        <w:t>,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i/>
          <w:iCs/>
          <w:sz w:val="28"/>
          <w:szCs w:val="28"/>
        </w:rPr>
        <w:t>Відмінити та Повторити.</w:t>
      </w:r>
    </w:p>
    <w:p w:rsidR="00DB546B" w:rsidRPr="0074173A" w:rsidRDefault="00DB546B" w:rsidP="0074173A">
      <w:pPr>
        <w:pStyle w:val="NormalWeb"/>
        <w:shd w:val="clear" w:color="auto" w:fill="FFFFFF"/>
        <w:spacing w:before="0" w:beforeAutospacing="0" w:after="0" w:afterAutospacing="0" w:line="300" w:lineRule="atLeast"/>
        <w:ind w:firstLine="540"/>
        <w:jc w:val="both"/>
        <w:rPr>
          <w:sz w:val="28"/>
          <w:szCs w:val="28"/>
        </w:rPr>
      </w:pPr>
      <w:r w:rsidRPr="0074173A">
        <w:rPr>
          <w:sz w:val="28"/>
          <w:szCs w:val="28"/>
        </w:rPr>
        <w:t>Панель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швидкого доступу можна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налаштовувати, додаючи до неї нові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елементи або видаляючи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існуючі. Натисніть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кнопку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i/>
          <w:iCs/>
          <w:sz w:val="28"/>
          <w:szCs w:val="28"/>
        </w:rPr>
        <w:t>Настроїти</w:t>
      </w:r>
      <w:r w:rsidRPr="0074173A">
        <w:rPr>
          <w:rStyle w:val="apple-converted-space"/>
          <w:i/>
          <w:iCs/>
          <w:sz w:val="28"/>
          <w:szCs w:val="28"/>
        </w:rPr>
        <w:t> </w:t>
      </w:r>
      <w:r w:rsidRPr="0074173A">
        <w:rPr>
          <w:i/>
          <w:iCs/>
          <w:sz w:val="28"/>
          <w:szCs w:val="28"/>
        </w:rPr>
        <w:t>панель швидкого</w:t>
      </w:r>
      <w:r w:rsidRPr="0074173A">
        <w:rPr>
          <w:rStyle w:val="apple-converted-space"/>
          <w:i/>
          <w:iCs/>
          <w:sz w:val="28"/>
          <w:szCs w:val="28"/>
        </w:rPr>
        <w:t> </w:t>
      </w:r>
      <w:r w:rsidRPr="0074173A">
        <w:rPr>
          <w:i/>
          <w:iCs/>
          <w:sz w:val="28"/>
          <w:szCs w:val="28"/>
        </w:rPr>
        <w:t>доступу</w:t>
      </w:r>
      <w:r w:rsidRPr="0074173A">
        <w:rPr>
          <w:sz w:val="28"/>
          <w:szCs w:val="28"/>
        </w:rPr>
        <w:t>. У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меню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виберіть найменування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необхідного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елементу. Для додавання елемента, відсутнього у списку, виберіть команду </w:t>
      </w:r>
      <w:r w:rsidRPr="0074173A">
        <w:rPr>
          <w:i/>
          <w:iCs/>
          <w:sz w:val="28"/>
          <w:szCs w:val="28"/>
        </w:rPr>
        <w:t>Інші команди...</w:t>
      </w:r>
      <w:r w:rsidRPr="0074173A">
        <w:rPr>
          <w:sz w:val="28"/>
          <w:szCs w:val="28"/>
        </w:rPr>
        <w:t> </w:t>
      </w:r>
      <w:r w:rsidRPr="0074173A">
        <w:rPr>
          <w:i/>
          <w:iCs/>
          <w:sz w:val="28"/>
          <w:szCs w:val="28"/>
        </w:rPr>
        <w:t>(мал. 8)</w:t>
      </w:r>
      <w:r w:rsidRPr="0074173A">
        <w:rPr>
          <w:sz w:val="28"/>
          <w:szCs w:val="28"/>
        </w:rPr>
        <w:t>.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Елементи, що відмічені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галочкю,  вжеприсутні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на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панелі. </w:t>
      </w:r>
    </w:p>
    <w:p w:rsidR="00DB546B" w:rsidRPr="0074173A" w:rsidRDefault="00DB546B" w:rsidP="0074173A">
      <w:pPr>
        <w:shd w:val="clear" w:color="auto" w:fill="FFFFFF"/>
        <w:spacing w:after="0" w:line="30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6B188D">
        <w:rPr>
          <w:rFonts w:ascii="Times New Roman" w:hAnsi="Times New Roman"/>
          <w:sz w:val="28"/>
          <w:szCs w:val="28"/>
        </w:rPr>
        <w:pict>
          <v:shape id="_x0000_i1029" type="#_x0000_t75" alt="" style="width:309pt;height:261.75pt">
            <v:imagedata r:id="rId11" r:href="rId12"/>
          </v:shape>
        </w:pict>
      </w:r>
    </w:p>
    <w:p w:rsidR="00DB546B" w:rsidRPr="0074173A" w:rsidRDefault="00DB546B" w:rsidP="0074173A">
      <w:pPr>
        <w:shd w:val="clear" w:color="auto" w:fill="FFFFFF"/>
        <w:spacing w:after="0" w:line="300" w:lineRule="atLeast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B546B" w:rsidRPr="0074173A" w:rsidRDefault="00DB546B" w:rsidP="0074173A">
      <w:pPr>
        <w:pStyle w:val="NormalWeb"/>
        <w:shd w:val="clear" w:color="auto" w:fill="FFFFFF"/>
        <w:spacing w:before="0" w:beforeAutospacing="0" w:after="0" w:afterAutospacing="0" w:line="300" w:lineRule="atLeast"/>
        <w:ind w:firstLine="540"/>
        <w:jc w:val="both"/>
        <w:rPr>
          <w:sz w:val="28"/>
          <w:szCs w:val="28"/>
        </w:rPr>
      </w:pPr>
      <w:r w:rsidRPr="0074173A">
        <w:rPr>
          <w:rStyle w:val="apple-converted-space"/>
          <w:b/>
          <w:bCs/>
          <w:sz w:val="28"/>
          <w:szCs w:val="28"/>
        </w:rPr>
        <w:t> </w:t>
      </w:r>
      <w:r w:rsidRPr="0074173A">
        <w:rPr>
          <w:b/>
          <w:bCs/>
          <w:sz w:val="28"/>
          <w:szCs w:val="28"/>
        </w:rPr>
        <w:t>  РЕЖИМИ ПЕРЕГЛЯДУ ДОКУМЕНТІВ</w:t>
      </w:r>
    </w:p>
    <w:p w:rsidR="00DB546B" w:rsidRPr="0074173A" w:rsidRDefault="00DB546B" w:rsidP="0074173A">
      <w:pPr>
        <w:pStyle w:val="NormalWeb"/>
        <w:shd w:val="clear" w:color="auto" w:fill="FFFFFF"/>
        <w:spacing w:before="0" w:beforeAutospacing="0" w:after="0" w:afterAutospacing="0" w:line="300" w:lineRule="atLeast"/>
        <w:ind w:firstLine="540"/>
        <w:jc w:val="both"/>
        <w:rPr>
          <w:sz w:val="28"/>
          <w:szCs w:val="28"/>
        </w:rPr>
      </w:pPr>
      <w:r w:rsidRPr="0074173A">
        <w:rPr>
          <w:sz w:val="28"/>
          <w:szCs w:val="28"/>
        </w:rPr>
        <w:t>       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На початку роботи з документом слід налаштувати його вигляд на екрані, встановивши зручний для даного випадку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i/>
          <w:iCs/>
          <w:sz w:val="28"/>
          <w:szCs w:val="28"/>
        </w:rPr>
        <w:t>режим перегляду</w:t>
      </w:r>
      <w:r w:rsidRPr="0074173A">
        <w:rPr>
          <w:rStyle w:val="apple-converted-space"/>
          <w:sz w:val="28"/>
          <w:szCs w:val="28"/>
        </w:rPr>
        <w:t> </w:t>
      </w:r>
      <w:r w:rsidRPr="0074173A">
        <w:rPr>
          <w:sz w:val="28"/>
          <w:szCs w:val="28"/>
        </w:rPr>
        <w:t>документа, вибором відповідної кнопки у </w:t>
      </w:r>
      <w:r w:rsidRPr="0074173A">
        <w:rPr>
          <w:i/>
          <w:iCs/>
          <w:sz w:val="28"/>
          <w:szCs w:val="28"/>
        </w:rPr>
        <w:t>Рядку стану.</w:t>
      </w:r>
      <w:r w:rsidRPr="0074173A">
        <w:rPr>
          <w:rStyle w:val="apple-converted-space"/>
          <w:i/>
          <w:iCs/>
          <w:sz w:val="28"/>
          <w:szCs w:val="28"/>
        </w:rPr>
        <w:t> </w:t>
      </w:r>
      <w:r w:rsidRPr="0074173A">
        <w:rPr>
          <w:sz w:val="28"/>
          <w:szCs w:val="28"/>
        </w:rPr>
        <w:t>Рекомендації щодо використання цих режимів наведено у таблиці 3. </w:t>
      </w:r>
    </w:p>
    <w:p w:rsidR="00DB546B" w:rsidRPr="0074173A" w:rsidRDefault="00DB546B" w:rsidP="0074173A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74173A">
        <w:rPr>
          <w:i/>
          <w:iCs/>
          <w:sz w:val="28"/>
          <w:szCs w:val="28"/>
        </w:rPr>
        <w:t>Таблиця 3</w:t>
      </w:r>
    </w:p>
    <w:tbl>
      <w:tblPr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6"/>
        <w:gridCol w:w="2224"/>
        <w:gridCol w:w="6277"/>
      </w:tblGrid>
      <w:tr w:rsidR="00DB546B" w:rsidRPr="0074173A" w:rsidTr="0074173A">
        <w:trPr>
          <w:trHeight w:val="342"/>
        </w:trPr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</w:t>
            </w:r>
            <w:r w:rsidRPr="0074173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Кнопка</w: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 Режим</w:t>
            </w:r>
          </w:p>
        </w:tc>
        <w:tc>
          <w:tcPr>
            <w:tcW w:w="6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 Рекомендаціїщодовикористання</w:t>
            </w:r>
          </w:p>
        </w:tc>
      </w:tr>
      <w:tr w:rsidR="00DB546B" w:rsidRPr="0074173A" w:rsidTr="0074173A">
        <w:trPr>
          <w:trHeight w:val="357"/>
        </w:trPr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188D">
              <w:rPr>
                <w:rFonts w:ascii="Times New Roman" w:hAnsi="Times New Roman"/>
                <w:sz w:val="28"/>
                <w:szCs w:val="28"/>
              </w:rPr>
              <w:pict>
                <v:shape id="_x0000_i1030" type="#_x0000_t75" alt="" style="width:12.75pt;height:12.75pt">
                  <v:imagedata r:id="rId13" r:href="rId14"/>
                </v:shape>
              </w:pic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Розміткасторінки</w:t>
            </w:r>
          </w:p>
        </w:tc>
        <w:tc>
          <w:tcPr>
            <w:tcW w:w="6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Зручний для створення, редагування та форматування документа. </w:t>
            </w:r>
          </w:p>
        </w:tc>
      </w:tr>
      <w:tr w:rsidR="00DB546B" w:rsidRPr="0074173A" w:rsidTr="0074173A">
        <w:trPr>
          <w:trHeight w:val="342"/>
        </w:trPr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Pr="006B188D">
                <w:rPr>
                  <w:rFonts w:ascii="Times New Roman" w:hAnsi="Times New Roman"/>
                  <w:b/>
                  <w:bCs/>
                  <w:sz w:val="28"/>
                  <w:szCs w:val="28"/>
                </w:rPr>
                <w:pict>
                  <v:shape id="_x0000_i1031" type="#_x0000_t75" alt="" href="https://sites.google.com/site/ucimword/9-klas/tekstovij-procesor-ms-word-2010/9_5.png?attredirect" style="width:10.5pt;height:10.5pt" o:button="t">
                    <v:imagedata r:id="rId16" r:href="rId17"/>
                  </v:shape>
                </w:pict>
              </w:r>
            </w:hyperlink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Режим читання</w:t>
            </w:r>
          </w:p>
        </w:tc>
        <w:tc>
          <w:tcPr>
            <w:tcW w:w="6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Зручний для читання документа з екрана</w:t>
            </w:r>
          </w:p>
        </w:tc>
      </w:tr>
      <w:tr w:rsidR="00DB546B" w:rsidRPr="0074173A" w:rsidTr="0074173A">
        <w:trPr>
          <w:trHeight w:val="402"/>
        </w:trPr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188D">
              <w:rPr>
                <w:rFonts w:ascii="Times New Roman" w:hAnsi="Times New Roman"/>
                <w:sz w:val="28"/>
                <w:szCs w:val="28"/>
              </w:rPr>
              <w:pict>
                <v:shape id="_x0000_i1032" type="#_x0000_t75" alt="" style="width:10.5pt;height:10.5pt">
                  <v:imagedata r:id="rId18" r:href="rId19"/>
                </v:shape>
              </w:pic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Веб-документ</w:t>
            </w:r>
          </w:p>
        </w:tc>
        <w:tc>
          <w:tcPr>
            <w:tcW w:w="6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Для перегляду документа уформаті веб-сторінки</w:t>
            </w:r>
          </w:p>
        </w:tc>
      </w:tr>
      <w:tr w:rsidR="00DB546B" w:rsidRPr="0074173A" w:rsidTr="0074173A">
        <w:trPr>
          <w:trHeight w:val="357"/>
        </w:trPr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188D">
              <w:rPr>
                <w:rFonts w:ascii="Times New Roman" w:hAnsi="Times New Roman"/>
                <w:sz w:val="28"/>
                <w:szCs w:val="28"/>
              </w:rPr>
              <w:pict>
                <v:shape id="_x0000_i1033" type="#_x0000_t75" alt="" style="width:10.5pt;height:10.5pt">
                  <v:imagedata r:id="rId20" r:href="rId21"/>
                </v:shape>
              </w:pict>
            </w:r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Структура</w:t>
            </w:r>
          </w:p>
        </w:tc>
        <w:tc>
          <w:tcPr>
            <w:tcW w:w="6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Для роботизі структурою документа</w:t>
            </w:r>
          </w:p>
        </w:tc>
      </w:tr>
      <w:tr w:rsidR="00DB546B" w:rsidRPr="0074173A" w:rsidTr="0074173A">
        <w:trPr>
          <w:trHeight w:val="342"/>
        </w:trPr>
        <w:tc>
          <w:tcPr>
            <w:tcW w:w="1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Pr="006B188D">
                <w:rPr>
                  <w:rFonts w:ascii="Times New Roman" w:hAnsi="Times New Roman"/>
                  <w:b/>
                  <w:bCs/>
                  <w:sz w:val="28"/>
                  <w:szCs w:val="28"/>
                </w:rPr>
                <w:pict>
                  <v:shape id="_x0000_i1034" type="#_x0000_t75" alt="" href="https://sites.google.com/site/ucimword/9-klas/tekstovij-procesor-ms-word-2010/9_1.png?attredirect" style="width:10.5pt;height:10.5pt" o:button="t">
                    <v:imagedata r:id="rId13" r:href="rId23"/>
                  </v:shape>
                </w:pict>
              </w:r>
            </w:hyperlink>
          </w:p>
        </w:tc>
        <w:tc>
          <w:tcPr>
            <w:tcW w:w="2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Чернетка</w:t>
            </w:r>
          </w:p>
        </w:tc>
        <w:tc>
          <w:tcPr>
            <w:tcW w:w="6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</w:tcPr>
          <w:p w:rsidR="00DB546B" w:rsidRPr="0074173A" w:rsidRDefault="00DB546B" w:rsidP="007417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173A">
              <w:rPr>
                <w:rFonts w:ascii="Times New Roman" w:hAnsi="Times New Roman"/>
                <w:sz w:val="28"/>
                <w:szCs w:val="28"/>
              </w:rPr>
              <w:t> Зручний для введення та редагування тексту (без йогоформатування)</w:t>
            </w:r>
          </w:p>
        </w:tc>
      </w:tr>
    </w:tbl>
    <w:p w:rsidR="00DB546B" w:rsidRPr="0074173A" w:rsidRDefault="00DB546B" w:rsidP="0074173A">
      <w:pPr>
        <w:shd w:val="clear" w:color="auto" w:fill="FFFFFF"/>
        <w:spacing w:after="0" w:line="300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 w:rsidRPr="0074173A">
        <w:rPr>
          <w:rFonts w:ascii="Times New Roman" w:hAnsi="Times New Roman"/>
          <w:sz w:val="28"/>
          <w:szCs w:val="28"/>
        </w:rPr>
        <w:t>      </w:t>
      </w:r>
      <w:r w:rsidRPr="0074173A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4173A">
        <w:rPr>
          <w:rFonts w:ascii="Times New Roman" w:hAnsi="Times New Roman"/>
          <w:sz w:val="28"/>
          <w:szCs w:val="28"/>
        </w:rPr>
        <w:t> Перехідміж режимами здійснюється за допомогоювідповідних команд вкладки </w:t>
      </w:r>
      <w:r w:rsidRPr="0074173A">
        <w:rPr>
          <w:rFonts w:ascii="Times New Roman" w:hAnsi="Times New Roman"/>
          <w:b/>
          <w:bCs/>
          <w:sz w:val="28"/>
          <w:szCs w:val="28"/>
        </w:rPr>
        <w:t>Вигляд</w:t>
      </w:r>
      <w:r w:rsidRPr="0074173A">
        <w:rPr>
          <w:rStyle w:val="apple-converted-space"/>
          <w:rFonts w:ascii="Times New Roman" w:hAnsi="Times New Roman"/>
          <w:b/>
          <w:bCs/>
          <w:sz w:val="28"/>
          <w:szCs w:val="28"/>
        </w:rPr>
        <w:t> </w:t>
      </w:r>
      <w:r w:rsidRPr="0074173A">
        <w:rPr>
          <w:rFonts w:ascii="Times New Roman" w:hAnsi="Times New Roman"/>
          <w:sz w:val="28"/>
          <w:szCs w:val="28"/>
        </w:rPr>
        <w:t>групи</w:t>
      </w:r>
      <w:r w:rsidRPr="0074173A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4173A">
        <w:rPr>
          <w:rFonts w:ascii="Times New Roman" w:hAnsi="Times New Roman"/>
          <w:i/>
          <w:iCs/>
          <w:sz w:val="28"/>
          <w:szCs w:val="28"/>
        </w:rPr>
        <w:t>Режими перегляду документа</w:t>
      </w:r>
      <w:r w:rsidRPr="0074173A">
        <w:rPr>
          <w:rFonts w:ascii="Times New Roman" w:hAnsi="Times New Roman"/>
          <w:sz w:val="28"/>
          <w:szCs w:val="28"/>
        </w:rPr>
        <w:t>.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 xml:space="preserve">V. Домашнє завдання 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Опрацювати теоретичний матеріал з підручника.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VI. Практична частина уроку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Створити новий текстовий документ, надрукувати в ньому своє прізвище та ім’я, зберегти його у різних форматах; відкрити Довідкову систему та ознайомитись з її основними розділами 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4173A">
        <w:rPr>
          <w:rFonts w:ascii="Times New Roman" w:hAnsi="Times New Roman"/>
          <w:bCs/>
          <w:iCs/>
          <w:sz w:val="28"/>
          <w:szCs w:val="28"/>
          <w:lang w:val="uk-UA"/>
        </w:rPr>
        <w:t>Визначити призначення сполученьCtrl+B, Ctrl+I, Ctrl+U, Ctrl+E.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VII. Підведення підсумків уроку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Ми поставили на початку уроку мету. 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 xml:space="preserve">Що нам вдалося, а що ні? Чи дізнались ви щось нове? </w:t>
      </w:r>
    </w:p>
    <w:p w:rsidR="00DB546B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sz w:val="28"/>
          <w:szCs w:val="28"/>
          <w:lang w:val="uk-UA"/>
        </w:rPr>
        <w:t>Чи потрібна така тема у розділі інформатики 9 класу? (Відповіді учнів)</w:t>
      </w: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B546B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>VIІI</w:t>
      </w:r>
      <w:r>
        <w:rPr>
          <w:rFonts w:ascii="Times New Roman" w:hAnsi="Times New Roman"/>
          <w:b/>
          <w:sz w:val="28"/>
          <w:szCs w:val="28"/>
          <w:lang w:val="uk-UA"/>
        </w:rPr>
        <w:t>. Домашнє завдання</w:t>
      </w:r>
    </w:p>
    <w:p w:rsidR="00DB546B" w:rsidRPr="009C5754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9C5754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Опрацювати </w:t>
      </w:r>
      <w:r w:rsidRPr="009C57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параграф 22, с.224-231</w:t>
      </w:r>
    </w:p>
    <w:p w:rsidR="00DB546B" w:rsidRPr="009C5754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DB546B" w:rsidRPr="0074173A" w:rsidRDefault="00DB546B" w:rsidP="0074173A">
      <w:pPr>
        <w:tabs>
          <w:tab w:val="left" w:pos="993"/>
        </w:tabs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74173A">
        <w:rPr>
          <w:rFonts w:ascii="Times New Roman" w:hAnsi="Times New Roman"/>
          <w:b/>
          <w:sz w:val="28"/>
          <w:szCs w:val="28"/>
          <w:lang w:val="uk-UA"/>
        </w:rPr>
        <w:t xml:space="preserve">VIІI. Оцінювання діяльності учнів на уроці. 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Кожен учень та учитель складають рейтинг групи </w:t>
      </w:r>
      <w:r>
        <w:rPr>
          <w:rFonts w:ascii="Times New Roman" w:hAnsi="Times New Roman"/>
          <w:sz w:val="28"/>
          <w:szCs w:val="28"/>
          <w:lang w:val="uk-UA"/>
        </w:rPr>
        <w:t>за результатами</w:t>
      </w:r>
      <w:r w:rsidRPr="0074173A">
        <w:rPr>
          <w:rFonts w:ascii="Times New Roman" w:hAnsi="Times New Roman"/>
          <w:sz w:val="28"/>
          <w:szCs w:val="28"/>
          <w:lang w:val="uk-UA"/>
        </w:rPr>
        <w:t xml:space="preserve"> діяльності на уроц</w:t>
      </w:r>
      <w:r>
        <w:rPr>
          <w:rFonts w:ascii="Times New Roman" w:hAnsi="Times New Roman"/>
          <w:sz w:val="28"/>
          <w:szCs w:val="28"/>
          <w:lang w:val="uk-UA"/>
        </w:rPr>
        <w:t>і за допомогою  таблиці</w:t>
      </w:r>
      <w:r w:rsidRPr="0074173A">
        <w:rPr>
          <w:rFonts w:ascii="Times New Roman" w:hAnsi="Times New Roman"/>
          <w:sz w:val="28"/>
          <w:szCs w:val="28"/>
          <w:lang w:val="uk-UA"/>
        </w:rPr>
        <w:t>. За зведеною таблицею визначаються бали учнів.</w:t>
      </w:r>
    </w:p>
    <w:sectPr w:rsidR="00DB546B" w:rsidRPr="0074173A" w:rsidSect="00FA0CED">
      <w:type w:val="continuous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3D90"/>
    <w:multiLevelType w:val="hybridMultilevel"/>
    <w:tmpl w:val="1B40D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45F46"/>
    <w:multiLevelType w:val="hybridMultilevel"/>
    <w:tmpl w:val="74E86680"/>
    <w:lvl w:ilvl="0" w:tplc="0422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28B14A21"/>
    <w:multiLevelType w:val="hybridMultilevel"/>
    <w:tmpl w:val="1A3E00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53EC6"/>
    <w:multiLevelType w:val="hybridMultilevel"/>
    <w:tmpl w:val="09EE6758"/>
    <w:lvl w:ilvl="0" w:tplc="0DEC5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8B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44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6B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522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C47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06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128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C7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48D0E00"/>
    <w:multiLevelType w:val="hybridMultilevel"/>
    <w:tmpl w:val="8F80B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5770A"/>
    <w:multiLevelType w:val="hybridMultilevel"/>
    <w:tmpl w:val="01125612"/>
    <w:lvl w:ilvl="0" w:tplc="5C5A7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E2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B2D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63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608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18C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481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FED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EE2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A822561"/>
    <w:multiLevelType w:val="hybridMultilevel"/>
    <w:tmpl w:val="86945AD8"/>
    <w:lvl w:ilvl="0" w:tplc="0422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4A9D2395"/>
    <w:multiLevelType w:val="hybridMultilevel"/>
    <w:tmpl w:val="99109F28"/>
    <w:lvl w:ilvl="0" w:tplc="042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5765C27"/>
    <w:multiLevelType w:val="hybridMultilevel"/>
    <w:tmpl w:val="14AA2B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2A2771"/>
    <w:multiLevelType w:val="hybridMultilevel"/>
    <w:tmpl w:val="C5DE4F9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58B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44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6B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522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C47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06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128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C7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1DD285B"/>
    <w:multiLevelType w:val="hybridMultilevel"/>
    <w:tmpl w:val="CCD81D0C"/>
    <w:lvl w:ilvl="0" w:tplc="B100B8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AC14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AA4B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BE80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D0E8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A05D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6C8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D2DD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AABC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6B5E51D3"/>
    <w:multiLevelType w:val="hybridMultilevel"/>
    <w:tmpl w:val="BAEA46B0"/>
    <w:lvl w:ilvl="0" w:tplc="208A9A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EE0F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70EC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F8E8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0C52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F6A5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AEE9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641A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6EBC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C2102BE"/>
    <w:multiLevelType w:val="hybridMultilevel"/>
    <w:tmpl w:val="31E8D722"/>
    <w:lvl w:ilvl="0" w:tplc="AC8AC7D2">
      <w:start w:val="1"/>
      <w:numFmt w:val="decimal"/>
      <w:lvlText w:val="%1"/>
      <w:lvlJc w:val="left"/>
      <w:pPr>
        <w:tabs>
          <w:tab w:val="num" w:pos="360"/>
        </w:tabs>
        <w:ind w:left="283" w:hanging="283"/>
      </w:pPr>
      <w:rPr>
        <w:rFonts w:cs="Times New Roman" w:hint="default"/>
      </w:rPr>
    </w:lvl>
    <w:lvl w:ilvl="1" w:tplc="B5283C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AC8AC7D2">
      <w:start w:val="1"/>
      <w:numFmt w:val="decimal"/>
      <w:lvlText w:val="%3"/>
      <w:lvlJc w:val="left"/>
      <w:pPr>
        <w:tabs>
          <w:tab w:val="num" w:pos="2340"/>
        </w:tabs>
        <w:ind w:left="2263" w:hanging="283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48A11B6"/>
    <w:multiLevelType w:val="hybridMultilevel"/>
    <w:tmpl w:val="3CB0904E"/>
    <w:lvl w:ilvl="0" w:tplc="94724B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C8CE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2E60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78B3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8096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66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2A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D896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A99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4A1155A"/>
    <w:multiLevelType w:val="hybridMultilevel"/>
    <w:tmpl w:val="ACD8645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AC14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AA4B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BE80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D0E8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A05D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6C8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D2DD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AABC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13"/>
  </w:num>
  <w:num w:numId="7">
    <w:abstractNumId w:val="11"/>
  </w:num>
  <w:num w:numId="8">
    <w:abstractNumId w:val="10"/>
  </w:num>
  <w:num w:numId="9">
    <w:abstractNumId w:val="3"/>
  </w:num>
  <w:num w:numId="10">
    <w:abstractNumId w:val="14"/>
  </w:num>
  <w:num w:numId="11">
    <w:abstractNumId w:val="9"/>
  </w:num>
  <w:num w:numId="12">
    <w:abstractNumId w:val="12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75F"/>
    <w:rsid w:val="00011EED"/>
    <w:rsid w:val="0001475F"/>
    <w:rsid w:val="000342C7"/>
    <w:rsid w:val="00036B33"/>
    <w:rsid w:val="000C3035"/>
    <w:rsid w:val="000F4601"/>
    <w:rsid w:val="00127521"/>
    <w:rsid w:val="00146BAE"/>
    <w:rsid w:val="00150BBD"/>
    <w:rsid w:val="001D1D77"/>
    <w:rsid w:val="002207B2"/>
    <w:rsid w:val="00251509"/>
    <w:rsid w:val="00303006"/>
    <w:rsid w:val="003134AF"/>
    <w:rsid w:val="0033413D"/>
    <w:rsid w:val="003504CD"/>
    <w:rsid w:val="00353E63"/>
    <w:rsid w:val="003541DE"/>
    <w:rsid w:val="003832A8"/>
    <w:rsid w:val="00426615"/>
    <w:rsid w:val="00466D92"/>
    <w:rsid w:val="004B0B11"/>
    <w:rsid w:val="004D260F"/>
    <w:rsid w:val="00524D7E"/>
    <w:rsid w:val="0056262B"/>
    <w:rsid w:val="006610A0"/>
    <w:rsid w:val="006A794F"/>
    <w:rsid w:val="006B188D"/>
    <w:rsid w:val="006B3968"/>
    <w:rsid w:val="006D2B53"/>
    <w:rsid w:val="00717072"/>
    <w:rsid w:val="00726FFF"/>
    <w:rsid w:val="0074173A"/>
    <w:rsid w:val="007944E7"/>
    <w:rsid w:val="007B0CDF"/>
    <w:rsid w:val="00833A60"/>
    <w:rsid w:val="00881273"/>
    <w:rsid w:val="008A1451"/>
    <w:rsid w:val="009064BB"/>
    <w:rsid w:val="009C5754"/>
    <w:rsid w:val="00A3457A"/>
    <w:rsid w:val="00A72F14"/>
    <w:rsid w:val="00AA78CF"/>
    <w:rsid w:val="00AB3657"/>
    <w:rsid w:val="00B03E07"/>
    <w:rsid w:val="00B33DAD"/>
    <w:rsid w:val="00B62CE1"/>
    <w:rsid w:val="00BD358F"/>
    <w:rsid w:val="00BE7540"/>
    <w:rsid w:val="00C45BBF"/>
    <w:rsid w:val="00D042EA"/>
    <w:rsid w:val="00D153DA"/>
    <w:rsid w:val="00D21322"/>
    <w:rsid w:val="00D454E4"/>
    <w:rsid w:val="00D901C0"/>
    <w:rsid w:val="00DA18DE"/>
    <w:rsid w:val="00DB546B"/>
    <w:rsid w:val="00E72424"/>
    <w:rsid w:val="00EA020A"/>
    <w:rsid w:val="00EC07F2"/>
    <w:rsid w:val="00ED61B9"/>
    <w:rsid w:val="00F07D11"/>
    <w:rsid w:val="00F44567"/>
    <w:rsid w:val="00FA0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CE1"/>
    <w:pPr>
      <w:spacing w:after="200" w:line="276" w:lineRule="auto"/>
    </w:pPr>
    <w:rPr>
      <w:lang w:val="ru-RU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342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1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7072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A3457A"/>
    <w:pPr>
      <w:widowControl w:val="0"/>
      <w:autoSpaceDE w:val="0"/>
      <w:autoSpaceDN w:val="0"/>
      <w:adjustRightInd w:val="0"/>
      <w:spacing w:after="0" w:line="240" w:lineRule="auto"/>
      <w:ind w:left="851"/>
    </w:pPr>
    <w:rPr>
      <w:rFonts w:ascii="Times New Roman" w:hAnsi="Times New Roman"/>
      <w:sz w:val="28"/>
      <w:szCs w:val="20"/>
      <w:lang w:val="uk-UA"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lang w:val="ru-RU" w:eastAsia="en-US"/>
    </w:rPr>
  </w:style>
  <w:style w:type="paragraph" w:styleId="BodyTextIndent3">
    <w:name w:val="Body Text Indent 3"/>
    <w:basedOn w:val="Normal"/>
    <w:link w:val="BodyTextIndent3Char"/>
    <w:uiPriority w:val="99"/>
    <w:rsid w:val="00A3457A"/>
    <w:pPr>
      <w:widowControl w:val="0"/>
      <w:autoSpaceDE w:val="0"/>
      <w:autoSpaceDN w:val="0"/>
      <w:adjustRightInd w:val="0"/>
      <w:spacing w:after="0" w:line="240" w:lineRule="auto"/>
      <w:ind w:left="1080"/>
    </w:pPr>
    <w:rPr>
      <w:rFonts w:ascii="Times New Roman" w:hAnsi="Times New Roman"/>
      <w:sz w:val="24"/>
      <w:szCs w:val="20"/>
      <w:lang w:val="uk-UA"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  <w:lang w:val="ru-RU" w:eastAsia="en-US"/>
    </w:rPr>
  </w:style>
  <w:style w:type="paragraph" w:styleId="NormalWeb">
    <w:name w:val="Normal (Web)"/>
    <w:basedOn w:val="Normal"/>
    <w:uiPriority w:val="99"/>
    <w:rsid w:val="00F07D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DefaultParagraphFont"/>
    <w:uiPriority w:val="99"/>
    <w:rsid w:val="00F07D1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12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5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2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5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4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60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1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1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1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2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3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4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4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5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61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4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5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5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1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6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4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5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6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869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8694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866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2866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28660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28655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28687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128693"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28708"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128696">
                                                  <w:marLeft w:val="6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8668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128672">
                                                          <w:marLeft w:val="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128681"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128700"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128665">
                                                                      <w:marLeft w:val="6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128695">
                                                                          <w:marLeft w:val="6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128683">
                                                                              <w:marLeft w:val="6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0128669">
                                                                                  <w:marLeft w:val="6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128666">
                                                                                      <w:marLeft w:val="6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128682">
                                                                                          <w:marLeft w:val="6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128678">
                                                                                              <w:marLeft w:val="6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128680">
                                                                                                  <w:marLeft w:val="6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0128662">
                                                                                                      <w:marLeft w:val="6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0128674">
                                                                                                          <w:marLeft w:val="60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128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12869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868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12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654">
          <w:marLeft w:val="1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6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870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865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86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2870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28690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28709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28698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128671"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28673"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128712">
                                                  <w:marLeft w:val="6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8677"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128684">
                                                          <w:marLeft w:val="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128710"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128679"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128656">
                                                                      <w:marLeft w:val="6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128652">
                                                                          <w:marLeft w:val="6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128699">
                                                                              <w:marLeft w:val="6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0128685">
                                                                                  <w:marLeft w:val="6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128676">
                                                                                      <w:marLeft w:val="6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0128686">
                                                                                          <w:marLeft w:val="6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128659">
                                                                                              <w:marLeft w:val="6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128706">
                                                                                                  <w:marLeft w:val="6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0128707">
                                                                                                      <w:marLeft w:val="6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0128653">
                                                                                                          <w:marLeft w:val="60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128697">
                                                                                                              <w:marLeft w:val="6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01287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12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ites.google.com/site/ucimword/_/rsrc/1358955781025/9-klas/tekstovij-procesor-ms-word-2010/%D0%B4%D0%BE%D1%81%D1%82%D1%83%D0%BF,%20%D1%81%D1%82%D1%80%D1%96%D1%87%D0%BA%D0%B0.pn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https://sites.google.com/site/ucimword/_/rsrc/1358955781012/9-klas/tekstovij-procesor-ms-word-2010/9_4.png" TargetMode="External"/><Relationship Id="rId7" Type="http://schemas.openxmlformats.org/officeDocument/2006/relationships/image" Target="media/image3.png"/><Relationship Id="rId12" Type="http://schemas.openxmlformats.org/officeDocument/2006/relationships/image" Target="https://sites.google.com/site/ucimword/_/rsrc/1358955781011/9-klas/tekstovij-procesor-ms-word-2010/8.png" TargetMode="External"/><Relationship Id="rId17" Type="http://schemas.openxmlformats.org/officeDocument/2006/relationships/image" Target="https://sites.google.com/site/ucimword/_/rsrc/1358955781012/9-klas/tekstovij-procesor-ms-word-2010/9_5.pn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sites.google.com/site/ucimword/9-klas/tekstovij-procesor-ms-word-2010/9_5.png?attredirects=0" TargetMode="External"/><Relationship Id="rId23" Type="http://schemas.openxmlformats.org/officeDocument/2006/relationships/image" Target="https://sites.google.com/site/ucimword/_/rsrc/1358955781011/9-klas/tekstovij-procesor-ms-word-2010/9_1.png" TargetMode="External"/><Relationship Id="rId10" Type="http://schemas.openxmlformats.org/officeDocument/2006/relationships/image" Target="https://sites.google.com/site/ucimword/_/rsrc/1358955781024/9-klas/tekstovij-procesor-ms-word-2010/%D0%92%D0%BA%D0%BB%D0%B0%D0%B4%D0%BA%D0%B8.png" TargetMode="External"/><Relationship Id="rId19" Type="http://schemas.openxmlformats.org/officeDocument/2006/relationships/image" Target="https://sites.google.com/site/ucimword/_/rsrc/1358955781011/9-klas/tekstovij-procesor-ms-word-2010/9_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https://sites.google.com/site/ucimword/_/rsrc/1358955781011/9-klas/tekstovij-procesor-ms-word-2010/9_1.png" TargetMode="External"/><Relationship Id="rId22" Type="http://schemas.openxmlformats.org/officeDocument/2006/relationships/hyperlink" Target="https://sites.google.com/site/ucimword/9-klas/tekstovij-procesor-ms-word-2010/9_1.png?attredirects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7</Pages>
  <Words>6577</Words>
  <Characters>3750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інформатики в 9 класі №22</dc:title>
  <dc:subject/>
  <dc:creator>Admin</dc:creator>
  <cp:keywords/>
  <dc:description/>
  <cp:lastModifiedBy>Marsik</cp:lastModifiedBy>
  <cp:revision>4</cp:revision>
  <cp:lastPrinted>2012-02-16T07:11:00Z</cp:lastPrinted>
  <dcterms:created xsi:type="dcterms:W3CDTF">2014-02-10T19:35:00Z</dcterms:created>
  <dcterms:modified xsi:type="dcterms:W3CDTF">2014-03-25T05:37:00Z</dcterms:modified>
</cp:coreProperties>
</file>